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01DE" w:rsidRDefault="00B327A3" w14:paraId="26962370" w14:textId="6E5CD20E">
      <w:r>
        <w:t>Geachte voorzitter,</w:t>
      </w:r>
    </w:p>
    <w:p w:rsidR="00B327A3" w:rsidRDefault="00B327A3" w14:paraId="07CAAFEE" w14:textId="77777777"/>
    <w:p w:rsidR="00111C18" w:rsidRDefault="00F05C1B" w14:paraId="0F3722D8" w14:textId="4FFB3E61">
      <w:r>
        <w:t xml:space="preserve">Met deze brief </w:t>
      </w:r>
      <w:r w:rsidR="00665472">
        <w:t>informeer</w:t>
      </w:r>
      <w:r w:rsidR="004B38C4">
        <w:t>t het ministerie van Infrastructuur en Waterstaat</w:t>
      </w:r>
      <w:r w:rsidR="00665472">
        <w:t xml:space="preserve"> </w:t>
      </w:r>
      <w:r w:rsidR="004B38C4">
        <w:t>de</w:t>
      </w:r>
      <w:r w:rsidR="00665472">
        <w:t xml:space="preserve"> </w:t>
      </w:r>
      <w:r>
        <w:t xml:space="preserve">Kamer over de stand van zaken rondom de maatregelen om de huidige achterstand met de uitgifte van </w:t>
      </w:r>
      <w:r w:rsidR="00B92D26">
        <w:t>vliegbrevetten</w:t>
      </w:r>
      <w:r>
        <w:t xml:space="preserve"> bij de ILT</w:t>
      </w:r>
      <w:r w:rsidR="004D3689">
        <w:rPr>
          <w:color w:val="auto"/>
        </w:rPr>
        <w:t>-Luchtvaartautoriteit</w:t>
      </w:r>
      <w:r w:rsidR="008D503A">
        <w:rPr>
          <w:color w:val="auto"/>
        </w:rPr>
        <w:t xml:space="preserve"> </w:t>
      </w:r>
      <w:r>
        <w:t>weg te werken en om te voorkomen dat nieuwe achterstanden ontstaan. Hiermee wordt de motie</w:t>
      </w:r>
      <w:r w:rsidR="00F05D95">
        <w:rPr>
          <w:rStyle w:val="Voetnootmarkering"/>
        </w:rPr>
        <w:footnoteReference w:id="1"/>
      </w:r>
      <w:r>
        <w:t xml:space="preserve"> van </w:t>
      </w:r>
      <w:r w:rsidR="00F05D95">
        <w:t xml:space="preserve">het </w:t>
      </w:r>
      <w:r>
        <w:t xml:space="preserve">lid Heutink (Groep Markuszower) afgedaan. </w:t>
      </w:r>
    </w:p>
    <w:p w:rsidR="00111C18" w:rsidRDefault="00111C18" w14:paraId="319C1C04" w14:textId="77777777"/>
    <w:p w:rsidR="00F05C1B" w:rsidRDefault="006222C0" w14:paraId="4FAC3A1E" w14:textId="4AC3A5DD">
      <w:r>
        <w:t>Ook</w:t>
      </w:r>
      <w:r w:rsidR="00111C18">
        <w:t xml:space="preserve"> </w:t>
      </w:r>
      <w:r w:rsidR="004B38C4">
        <w:t>bevat</w:t>
      </w:r>
      <w:r w:rsidR="00111C18">
        <w:t xml:space="preserve"> deze brief de antwoorden op</w:t>
      </w:r>
      <w:r w:rsidR="007A29A4">
        <w:t xml:space="preserve"> de </w:t>
      </w:r>
      <w:r w:rsidR="00665472">
        <w:t>schriftelijke vragen</w:t>
      </w:r>
      <w:r w:rsidR="00033CBB">
        <w:rPr>
          <w:rStyle w:val="Voetnootmarkering"/>
        </w:rPr>
        <w:footnoteReference w:id="2"/>
      </w:r>
      <w:r w:rsidR="00665472">
        <w:t xml:space="preserve"> </w:t>
      </w:r>
      <w:r w:rsidR="007A29A4">
        <w:t>van het lid De Groot (VVD)</w:t>
      </w:r>
      <w:r w:rsidR="00111C18">
        <w:t xml:space="preserve"> over hetzelfde onderwerp. Gezien de inhoudelijke samenhang tussen de motie en de gestelde vragen, worden beide zaken in deze brief gezamenlijk behandeld.</w:t>
      </w:r>
    </w:p>
    <w:p w:rsidR="00212562" w:rsidRDefault="00212562" w14:paraId="61B37A5B" w14:textId="77777777"/>
    <w:p w:rsidRPr="00111C18" w:rsidR="00111C18" w:rsidRDefault="00111C18" w14:paraId="3B74F51A" w14:textId="08B46CD2">
      <w:pPr>
        <w:rPr>
          <w:b/>
          <w:bCs/>
        </w:rPr>
      </w:pPr>
      <w:r w:rsidRPr="00111C18">
        <w:rPr>
          <w:b/>
          <w:bCs/>
        </w:rPr>
        <w:t>Afdoening van de motie van het lid Heutink (nr. 31</w:t>
      </w:r>
      <w:r w:rsidR="000362AA">
        <w:rPr>
          <w:b/>
          <w:bCs/>
        </w:rPr>
        <w:t>936</w:t>
      </w:r>
      <w:r w:rsidRPr="00111C18">
        <w:rPr>
          <w:b/>
          <w:bCs/>
        </w:rPr>
        <w:t>-1288)</w:t>
      </w:r>
    </w:p>
    <w:p w:rsidR="00212562" w:rsidRDefault="004639D0" w14:paraId="20ABAE49" w14:textId="3B6B4F1D">
      <w:pPr>
        <w:rPr>
          <w:i/>
          <w:iCs/>
          <w:color w:val="auto"/>
        </w:rPr>
      </w:pPr>
      <w:r w:rsidRPr="00F05C1B">
        <w:rPr>
          <w:i/>
          <w:iCs/>
          <w:color w:val="auto"/>
        </w:rPr>
        <w:t xml:space="preserve">Welke maatregelen zijn </w:t>
      </w:r>
      <w:r w:rsidRPr="00F05C1B" w:rsidR="00583F7C">
        <w:rPr>
          <w:i/>
          <w:iCs/>
          <w:color w:val="auto"/>
        </w:rPr>
        <w:t xml:space="preserve">er genomen </w:t>
      </w:r>
      <w:r w:rsidRPr="00F05C1B">
        <w:rPr>
          <w:i/>
          <w:iCs/>
          <w:color w:val="auto"/>
        </w:rPr>
        <w:t>om</w:t>
      </w:r>
      <w:r w:rsidR="00DD58E4">
        <w:rPr>
          <w:i/>
          <w:iCs/>
          <w:color w:val="auto"/>
        </w:rPr>
        <w:t xml:space="preserve"> de</w:t>
      </w:r>
      <w:r w:rsidRPr="00F05C1B">
        <w:rPr>
          <w:i/>
          <w:iCs/>
          <w:color w:val="auto"/>
        </w:rPr>
        <w:t xml:space="preserve"> huidige achterstand bij de ILT weg te werken?</w:t>
      </w:r>
    </w:p>
    <w:p w:rsidR="00944257" w:rsidRDefault="00944257" w14:paraId="6B7AA207" w14:textId="77777777">
      <w:pPr>
        <w:rPr>
          <w:i/>
          <w:iCs/>
          <w:color w:val="auto"/>
        </w:rPr>
      </w:pPr>
    </w:p>
    <w:p w:rsidR="00A426B6" w:rsidRDefault="00A426B6" w14:paraId="73FAB5A3" w14:textId="7F2E3855">
      <w:pPr>
        <w:rPr>
          <w:color w:val="auto"/>
        </w:rPr>
      </w:pPr>
      <w:r>
        <w:rPr>
          <w:color w:val="auto"/>
        </w:rPr>
        <w:t>Om achterstanden</w:t>
      </w:r>
      <w:r w:rsidR="00033CBB">
        <w:rPr>
          <w:color w:val="auto"/>
        </w:rPr>
        <w:t xml:space="preserve"> bij de afgifte van de vliegbrevetten</w:t>
      </w:r>
      <w:r>
        <w:rPr>
          <w:color w:val="auto"/>
        </w:rPr>
        <w:t xml:space="preserve"> weg te werken en nieuwe aanvragen tijdig af te handelen, heeft de ILT</w:t>
      </w:r>
      <w:r w:rsidR="004D3689">
        <w:rPr>
          <w:color w:val="auto"/>
        </w:rPr>
        <w:t>-Luchtvaartautoriteit</w:t>
      </w:r>
      <w:r>
        <w:rPr>
          <w:color w:val="auto"/>
        </w:rPr>
        <w:t xml:space="preserve"> de capaciteit structureel uitgebreid met nieuwe medewerkers.</w:t>
      </w:r>
      <w:r w:rsidR="007E7593">
        <w:rPr>
          <w:color w:val="auto"/>
        </w:rPr>
        <w:t xml:space="preserve"> </w:t>
      </w:r>
      <w:r>
        <w:rPr>
          <w:color w:val="auto"/>
        </w:rPr>
        <w:t xml:space="preserve">Daarnaast maakt de </w:t>
      </w:r>
      <w:r w:rsidRPr="008D58EC" w:rsidR="0088321C">
        <w:t>ILT-</w:t>
      </w:r>
      <w:r w:rsidR="0088321C">
        <w:t>Luchtvaartautoriteit</w:t>
      </w:r>
      <w:r>
        <w:rPr>
          <w:color w:val="auto"/>
        </w:rPr>
        <w:t xml:space="preserve">, waar mogelijk, gebruik van flexibele interne capaciteit. </w:t>
      </w:r>
    </w:p>
    <w:p w:rsidR="00A426B6" w:rsidRDefault="00A426B6" w14:paraId="37C3DD05" w14:textId="77777777">
      <w:pPr>
        <w:rPr>
          <w:color w:val="auto"/>
        </w:rPr>
      </w:pPr>
    </w:p>
    <w:p w:rsidR="00A426B6" w:rsidRDefault="00A426B6" w14:paraId="44AE679C" w14:textId="447CBABD">
      <w:pPr>
        <w:rPr>
          <w:color w:val="auto"/>
        </w:rPr>
      </w:pPr>
      <w:r w:rsidRPr="00A426B6">
        <w:rPr>
          <w:color w:val="auto"/>
        </w:rPr>
        <w:t xml:space="preserve">Voor brevetten voor piloten (Flight Crew Licensing, FCL) worden aanvragen voor commerciële </w:t>
      </w:r>
      <w:r w:rsidRPr="00A426B6" w:rsidR="006222C0">
        <w:rPr>
          <w:color w:val="auto"/>
        </w:rPr>
        <w:t>piloten binnen</w:t>
      </w:r>
      <w:r w:rsidRPr="00A426B6">
        <w:rPr>
          <w:color w:val="auto"/>
        </w:rPr>
        <w:t> de wettelijke termijn van acht weken afgehandeld, om verstoringen van de vliegoperatie te voorkomen. Daarnaast kan na het behalen van een aanvullende bevoegdheid een </w:t>
      </w:r>
      <w:r w:rsidR="004D3689">
        <w:rPr>
          <w:color w:val="auto"/>
        </w:rPr>
        <w:t>tijdelijk brevet (</w:t>
      </w:r>
      <w:r w:rsidRPr="00A426B6">
        <w:rPr>
          <w:i/>
          <w:iCs/>
          <w:color w:val="auto"/>
        </w:rPr>
        <w:t>temporary permission</w:t>
      </w:r>
      <w:r w:rsidR="004D3689">
        <w:rPr>
          <w:i/>
          <w:iCs/>
          <w:color w:val="auto"/>
        </w:rPr>
        <w:t>)</w:t>
      </w:r>
      <w:r w:rsidRPr="00A426B6">
        <w:rPr>
          <w:color w:val="auto"/>
        </w:rPr>
        <w:t> worden afgegeven, waarmee de nieuwe bevoegdheid gedurende maximaal acht weken mag worden uitgeoefend.</w:t>
      </w:r>
      <w:r w:rsidR="003C0A5E">
        <w:rPr>
          <w:color w:val="auto"/>
        </w:rPr>
        <w:t xml:space="preserve"> Om de gevolgen van de huidige achterstanden zoveel mogelijk te beperken, heeft de </w:t>
      </w:r>
      <w:r w:rsidRPr="008D58EC" w:rsidR="0088321C">
        <w:t>ILT-</w:t>
      </w:r>
      <w:r w:rsidR="0088321C">
        <w:t>Luchtvaartautoriteit</w:t>
      </w:r>
      <w:r w:rsidR="003C0A5E">
        <w:rPr>
          <w:color w:val="auto"/>
        </w:rPr>
        <w:t xml:space="preserve"> de geldigheid van </w:t>
      </w:r>
      <w:r w:rsidR="004D3689">
        <w:rPr>
          <w:color w:val="auto"/>
        </w:rPr>
        <w:t xml:space="preserve">het </w:t>
      </w:r>
      <w:r w:rsidRPr="00417193" w:rsidR="004D3689">
        <w:rPr>
          <w:color w:val="auto"/>
        </w:rPr>
        <w:t>tijdelijke brevet</w:t>
      </w:r>
      <w:r w:rsidRPr="00417193" w:rsidR="003C0A5E">
        <w:rPr>
          <w:i/>
          <w:iCs/>
          <w:color w:val="auto"/>
        </w:rPr>
        <w:t xml:space="preserve"> </w:t>
      </w:r>
      <w:r w:rsidRPr="00417193" w:rsidR="003C0A5E">
        <w:rPr>
          <w:color w:val="auto"/>
        </w:rPr>
        <w:t>tijdelijk</w:t>
      </w:r>
      <w:r w:rsidR="003C0A5E">
        <w:rPr>
          <w:color w:val="auto"/>
        </w:rPr>
        <w:t xml:space="preserve"> (tot </w:t>
      </w:r>
      <w:r w:rsidR="0077181C">
        <w:rPr>
          <w:color w:val="auto"/>
        </w:rPr>
        <w:t>en met 31 december 2026</w:t>
      </w:r>
      <w:r w:rsidR="003C0A5E">
        <w:rPr>
          <w:color w:val="auto"/>
        </w:rPr>
        <w:t>)</w:t>
      </w:r>
      <w:r w:rsidR="0088321C">
        <w:rPr>
          <w:color w:val="auto"/>
        </w:rPr>
        <w:t xml:space="preserve"> </w:t>
      </w:r>
      <w:r w:rsidR="003C0A5E">
        <w:rPr>
          <w:color w:val="auto"/>
        </w:rPr>
        <w:t xml:space="preserve">verlengd naar zestien weken en </w:t>
      </w:r>
      <w:r w:rsidR="00657828">
        <w:rPr>
          <w:color w:val="auto"/>
        </w:rPr>
        <w:t>hierover</w:t>
      </w:r>
      <w:r w:rsidR="003C0A5E">
        <w:rPr>
          <w:color w:val="auto"/>
        </w:rPr>
        <w:t xml:space="preserve"> </w:t>
      </w:r>
      <w:r w:rsidR="0013189F">
        <w:rPr>
          <w:color w:val="auto"/>
        </w:rPr>
        <w:t>het European Union Aviation Safety Agency (</w:t>
      </w:r>
      <w:r w:rsidR="003C0A5E">
        <w:rPr>
          <w:color w:val="auto"/>
        </w:rPr>
        <w:t>EASA</w:t>
      </w:r>
      <w:r w:rsidR="0013189F">
        <w:rPr>
          <w:color w:val="auto"/>
        </w:rPr>
        <w:t>)</w:t>
      </w:r>
      <w:r w:rsidR="003C0A5E">
        <w:rPr>
          <w:color w:val="auto"/>
        </w:rPr>
        <w:t xml:space="preserve"> </w:t>
      </w:r>
      <w:r w:rsidR="00657828">
        <w:rPr>
          <w:color w:val="auto"/>
        </w:rPr>
        <w:t>geïnformeerd</w:t>
      </w:r>
      <w:r w:rsidR="003C0A5E">
        <w:rPr>
          <w:color w:val="auto"/>
        </w:rPr>
        <w:t>.</w:t>
      </w:r>
      <w:r>
        <w:rPr>
          <w:color w:val="auto"/>
        </w:rPr>
        <w:t xml:space="preserve"> Op</w:t>
      </w:r>
      <w:r w:rsidR="006222C0">
        <w:rPr>
          <w:color w:val="auto"/>
        </w:rPr>
        <w:t xml:space="preserve"> </w:t>
      </w:r>
      <w:r>
        <w:rPr>
          <w:color w:val="auto"/>
        </w:rPr>
        <w:t xml:space="preserve">deze manier kunnen aanvragers snel aan de slag en voorkomt de </w:t>
      </w:r>
      <w:r w:rsidRPr="008D58EC" w:rsidR="0088321C">
        <w:t>ILT-</w:t>
      </w:r>
      <w:r w:rsidR="0088321C">
        <w:t>Luchtvaartautoriteit</w:t>
      </w:r>
      <w:r>
        <w:rPr>
          <w:color w:val="auto"/>
        </w:rPr>
        <w:t xml:space="preserve"> onnodig oponthoud.</w:t>
      </w:r>
    </w:p>
    <w:p w:rsidR="00A83F48" w:rsidRDefault="00A83F48" w14:paraId="61F796FC" w14:textId="77777777">
      <w:pPr>
        <w:rPr>
          <w:color w:val="auto"/>
        </w:rPr>
      </w:pPr>
    </w:p>
    <w:p w:rsidR="00A83F48" w:rsidRDefault="00A83F48" w14:paraId="3FFB8E7E" w14:textId="6DDDAD66">
      <w:pPr>
        <w:rPr>
          <w:color w:val="auto"/>
        </w:rPr>
      </w:pPr>
      <w:r>
        <w:rPr>
          <w:color w:val="auto"/>
        </w:rPr>
        <w:t xml:space="preserve">De </w:t>
      </w:r>
      <w:r w:rsidRPr="008D58EC" w:rsidR="0088321C">
        <w:t>ILT-</w:t>
      </w:r>
      <w:r w:rsidR="0088321C">
        <w:t>Luchtvaartautoriteit</w:t>
      </w:r>
      <w:r>
        <w:rPr>
          <w:color w:val="auto"/>
        </w:rPr>
        <w:t xml:space="preserve"> heeft als doel </w:t>
      </w:r>
      <w:r>
        <w:t xml:space="preserve">om </w:t>
      </w:r>
      <w:r w:rsidRPr="008D58EC">
        <w:t xml:space="preserve">de doorlooptijden van de pilotenbrevetten uiterlijk </w:t>
      </w:r>
      <w:r w:rsidRPr="00417193">
        <w:t>aan het einde van deze zomer weer</w:t>
      </w:r>
      <w:r w:rsidRPr="008D58EC">
        <w:t xml:space="preserve"> binnen de wettelijke termijn te brengen.</w:t>
      </w:r>
    </w:p>
    <w:p w:rsidR="00CF7970" w:rsidRDefault="00CF7970" w14:paraId="6DE0E7E3" w14:textId="42803AEB">
      <w:pPr>
        <w:rPr>
          <w:color w:val="auto"/>
        </w:rPr>
      </w:pPr>
    </w:p>
    <w:p w:rsidR="004639D0" w:rsidRDefault="0013189F" w14:paraId="16365CE4" w14:textId="79778715">
      <w:pPr>
        <w:rPr>
          <w:i/>
          <w:iCs/>
          <w:color w:val="auto"/>
        </w:rPr>
      </w:pPr>
      <w:r>
        <w:rPr>
          <w:color w:val="auto"/>
        </w:rPr>
        <w:t xml:space="preserve">Daarnaast vraagt lid Heutink hoe dit in de toekomst voorkomen kan worden. Ook in het </w:t>
      </w:r>
      <w:r w:rsidR="00CF7970">
        <w:rPr>
          <w:color w:val="auto"/>
        </w:rPr>
        <w:t xml:space="preserve">antwoord </w:t>
      </w:r>
      <w:r w:rsidR="00BD791D">
        <w:rPr>
          <w:color w:val="auto"/>
        </w:rPr>
        <w:t>op</w:t>
      </w:r>
      <w:r w:rsidR="00CF7970">
        <w:rPr>
          <w:color w:val="auto"/>
        </w:rPr>
        <w:t xml:space="preserve"> vraag 11</w:t>
      </w:r>
      <w:r>
        <w:rPr>
          <w:color w:val="auto"/>
        </w:rPr>
        <w:t>, verderop in deze brief, wordt gevraagd naar het voorkomen van nieuwe achterstanden</w:t>
      </w:r>
      <w:r w:rsidR="00CF7970">
        <w:rPr>
          <w:color w:val="auto"/>
        </w:rPr>
        <w:t>.</w:t>
      </w:r>
      <w:r>
        <w:rPr>
          <w:color w:val="auto"/>
        </w:rPr>
        <w:t xml:space="preserve"> “</w:t>
      </w:r>
      <w:r w:rsidRPr="00F05C1B" w:rsidR="004639D0">
        <w:rPr>
          <w:i/>
          <w:iCs/>
          <w:color w:val="auto"/>
        </w:rPr>
        <w:t>Bekijken of de werkwijze aangepast dan wel ingekort kan worden zodat er geen nieuwe achterstand ontstaat</w:t>
      </w:r>
      <w:r>
        <w:rPr>
          <w:i/>
          <w:iCs/>
          <w:color w:val="auto"/>
        </w:rPr>
        <w:t>.”</w:t>
      </w:r>
    </w:p>
    <w:p w:rsidRPr="00F05C1B" w:rsidR="00944257" w:rsidRDefault="00944257" w14:paraId="2DC9A2C4" w14:textId="77777777">
      <w:pPr>
        <w:rPr>
          <w:i/>
          <w:iCs/>
          <w:color w:val="auto"/>
        </w:rPr>
      </w:pPr>
    </w:p>
    <w:p w:rsidR="00831373" w:rsidP="005C7A3B" w:rsidRDefault="005C7A3B" w14:paraId="05887170" w14:textId="50068301">
      <w:r>
        <w:t xml:space="preserve">De </w:t>
      </w:r>
      <w:r w:rsidRPr="008D58EC" w:rsidR="0088321C">
        <w:t>ILT-</w:t>
      </w:r>
      <w:r w:rsidR="0088321C">
        <w:t>Luchtvaartautoriteit</w:t>
      </w:r>
      <w:r>
        <w:t xml:space="preserve"> heeft de procesinrichting op meerdere punten aangescherpt</w:t>
      </w:r>
      <w:r w:rsidRPr="00831373" w:rsidR="00831373">
        <w:t xml:space="preserve">, waardoor de </w:t>
      </w:r>
      <w:r w:rsidRPr="008D58EC" w:rsidR="0088321C">
        <w:t>ILT-</w:t>
      </w:r>
      <w:r w:rsidR="0088321C">
        <w:t>Luchtvaartautoriteit</w:t>
      </w:r>
      <w:r w:rsidRPr="00831373" w:rsidR="00831373">
        <w:t xml:space="preserve"> aanvragen aan de voorkant </w:t>
      </w:r>
      <w:r w:rsidR="007242E0">
        <w:t xml:space="preserve">onder andere </w:t>
      </w:r>
      <w:r w:rsidRPr="00831373" w:rsidR="00831373">
        <w:t>strikter beoordeel</w:t>
      </w:r>
      <w:r w:rsidR="00521371">
        <w:t>t</w:t>
      </w:r>
      <w:r w:rsidRPr="00831373" w:rsidR="00831373">
        <w:t xml:space="preserve"> op volledigheid voordat zij in behandeling worden genome</w:t>
      </w:r>
      <w:r>
        <w:t xml:space="preserve">n. </w:t>
      </w:r>
      <w:r w:rsidR="00C901CD">
        <w:t>Dit draagt bij aan het structureel voorkomen van een</w:t>
      </w:r>
      <w:r w:rsidRPr="00831373" w:rsidR="00831373">
        <w:t xml:space="preserve"> langer behandelproces of ongewenste vertraging.</w:t>
      </w:r>
    </w:p>
    <w:p w:rsidR="0088321C" w:rsidP="005C7A3B" w:rsidRDefault="0088321C" w14:paraId="31CDEDFF" w14:textId="77777777"/>
    <w:p w:rsidR="00F55B8B" w:rsidRDefault="00FC1FBB" w14:paraId="04436575" w14:textId="65966511">
      <w:r>
        <w:t xml:space="preserve">Daarnaast monitort de </w:t>
      </w:r>
      <w:r w:rsidRPr="008D58EC" w:rsidR="0088321C">
        <w:t>ILT-</w:t>
      </w:r>
      <w:r w:rsidR="0088321C">
        <w:t>Luchtvaartautoriteit</w:t>
      </w:r>
      <w:r>
        <w:t xml:space="preserve"> de werkvoorraden nu via een nieuw dashboard, zodat</w:t>
      </w:r>
      <w:r w:rsidR="00BC0140">
        <w:t>,</w:t>
      </w:r>
      <w:r>
        <w:t xml:space="preserve"> </w:t>
      </w:r>
      <w:r w:rsidR="00BC0140">
        <w:t xml:space="preserve">indien nodig, </w:t>
      </w:r>
      <w:r>
        <w:t>de aanvragen</w:t>
      </w:r>
      <w:r w:rsidR="00BC0140">
        <w:t xml:space="preserve"> </w:t>
      </w:r>
      <w:r>
        <w:t xml:space="preserve">geprioriteerd </w:t>
      </w:r>
      <w:r w:rsidR="00BC0140">
        <w:t xml:space="preserve">en/of herverdeeld </w:t>
      </w:r>
      <w:r>
        <w:t>kunnen worden.</w:t>
      </w:r>
    </w:p>
    <w:p w:rsidR="00FC1FBB" w:rsidRDefault="00FC1FBB" w14:paraId="5922B175" w14:textId="5A2F0ED8"/>
    <w:p w:rsidR="00831373" w:rsidP="00831373" w:rsidRDefault="00BC0140" w14:paraId="560E1F61" w14:textId="21D9DBAF">
      <w:pPr>
        <w:jc w:val="both"/>
      </w:pPr>
      <w:r>
        <w:t>Ook</w:t>
      </w:r>
      <w:r w:rsidR="00831373">
        <w:t xml:space="preserve"> blijft de inzet van ondersteunende capaciteit voor minder complexe aanvragen gehandhaafd, zodat de inhoudelijke experts zich kunnen blijven richten op de complexere dossiers.</w:t>
      </w:r>
    </w:p>
    <w:p w:rsidR="004639D0" w:rsidRDefault="004639D0" w14:paraId="794B2EF0" w14:textId="77777777"/>
    <w:p w:rsidR="0088321C" w:rsidRDefault="00BC0140" w14:paraId="4A378E4E" w14:textId="77777777">
      <w:r w:rsidRPr="00BC0140">
        <w:t xml:space="preserve">De </w:t>
      </w:r>
      <w:r w:rsidRPr="008D58EC" w:rsidR="0088321C">
        <w:t>ILT-</w:t>
      </w:r>
      <w:r w:rsidR="0088321C">
        <w:t>Luchtvaartautoriteit</w:t>
      </w:r>
      <w:r w:rsidRPr="00BC0140">
        <w:t xml:space="preserve"> heeft contact met de sector om er zoveel mogelijk voor te zorgen dat er geen operationele problemen ontstaan. </w:t>
      </w:r>
      <w:r>
        <w:t xml:space="preserve">De </w:t>
      </w:r>
      <w:r w:rsidRPr="008D58EC" w:rsidR="0088321C">
        <w:t>ILT-</w:t>
      </w:r>
      <w:r w:rsidR="0088321C">
        <w:t>Luchtvaartautoriteit</w:t>
      </w:r>
      <w:r>
        <w:t xml:space="preserve"> werkt samen met de sector a</w:t>
      </w:r>
      <w:r w:rsidRPr="00BC0140">
        <w:t xml:space="preserve">an het standaardiseren van de wijze van aanleveren van informatie. Door meer uniformiteit in dossiers kan de beoordeling beter worden ondersteund dankzij gestandaardiseerde beoordelingskaders en -tools. Dit draagt bij aan een efficiëntere behandeling en verkorting van doorlooptijden, met behoud van een zorgvuldige en consistente beoordeling. </w:t>
      </w:r>
    </w:p>
    <w:p w:rsidR="0088321C" w:rsidRDefault="0088321C" w14:paraId="5338ECA8" w14:textId="77777777"/>
    <w:p w:rsidR="004639D0" w:rsidRDefault="0088321C" w14:paraId="061C1F44" w14:textId="20C96403">
      <w:r>
        <w:t>Verder</w:t>
      </w:r>
      <w:r w:rsidRPr="00BC0140" w:rsidR="00BC0140">
        <w:t xml:space="preserve"> hebben luchtvaartmaatschappijen inzicht in de openstaande aanvragen en kunnen zij in overleg prioritering aanbrengen. Alle maatregelen die de </w:t>
      </w:r>
      <w:r w:rsidRPr="008D58EC">
        <w:t>ILT-</w:t>
      </w:r>
      <w:r>
        <w:t>Luchtvaartautoriteit</w:t>
      </w:r>
      <w:r w:rsidRPr="00BC0140" w:rsidR="00BC0140">
        <w:t xml:space="preserve"> treft zijn gericht op een stabiel en voorspelbaarder proces, waarin kwaliteit en luchtvaartveiligheid leidend blijft en structurele achterstanden worden voorkomen.</w:t>
      </w:r>
    </w:p>
    <w:p w:rsidR="007A29A4" w:rsidRDefault="007A29A4" w14:paraId="43CDBE09" w14:textId="77777777">
      <w:pPr>
        <w:pStyle w:val="WitregelW1bodytekst"/>
      </w:pPr>
    </w:p>
    <w:p w:rsidRPr="008D58EC" w:rsidR="00C501DE" w:rsidRDefault="006C0885" w14:paraId="19D7B6AB" w14:textId="34305CF7">
      <w:pPr>
        <w:pStyle w:val="Slotzin"/>
      </w:pPr>
      <w:r w:rsidRPr="008D58EC">
        <w:t>Hoogachtend,</w:t>
      </w:r>
    </w:p>
    <w:p w:rsidRPr="008D58EC" w:rsidR="00C501DE" w:rsidRDefault="006C0885" w14:paraId="03878096" w14:textId="77777777">
      <w:pPr>
        <w:pStyle w:val="OndertekeningArea1"/>
      </w:pPr>
      <w:r w:rsidRPr="008D58EC">
        <w:t>DE MINISTER VAN INFRASTRUCTUUR EN WATERSTAAT,</w:t>
      </w:r>
    </w:p>
    <w:p w:rsidRPr="008D58EC" w:rsidR="00C501DE" w:rsidRDefault="00C501DE" w14:paraId="7F346D22" w14:textId="5F129D2F"/>
    <w:p w:rsidR="00C501DE" w:rsidRDefault="00C501DE" w14:paraId="194BA425" w14:textId="77777777"/>
    <w:p w:rsidRPr="008D58EC" w:rsidR="004E1E56" w:rsidRDefault="004E1E56" w14:paraId="1E1FB074" w14:textId="77777777"/>
    <w:p w:rsidRPr="008D58EC" w:rsidR="00C501DE" w:rsidRDefault="00C501DE" w14:paraId="05E4EBCC" w14:textId="77777777"/>
    <w:p w:rsidRPr="008D58EC" w:rsidR="00C501DE" w:rsidRDefault="006C0885" w14:paraId="3A36A81C" w14:textId="77777777">
      <w:r w:rsidRPr="008D58EC">
        <w:t>Vincent Karremans</w:t>
      </w:r>
    </w:p>
    <w:sectPr w:rsidRPr="008D58EC" w:rsidR="00C501DE" w:rsidSect="00A73A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9C292" w14:textId="77777777" w:rsidR="000A4418" w:rsidRDefault="000A4418">
      <w:pPr>
        <w:spacing w:line="240" w:lineRule="auto"/>
      </w:pPr>
      <w:r>
        <w:separator/>
      </w:r>
    </w:p>
  </w:endnote>
  <w:endnote w:type="continuationSeparator" w:id="0">
    <w:p w14:paraId="3DBA08D4" w14:textId="77777777" w:rsidR="000A4418" w:rsidRDefault="000A4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6547" w14:textId="77777777" w:rsidR="008F41A6" w:rsidRDefault="008F41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B5A3" w14:textId="77777777" w:rsidR="008F41A6" w:rsidRDefault="008F41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597B" w14:textId="77777777" w:rsidR="008F41A6" w:rsidRDefault="008F41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8271" w14:textId="77777777" w:rsidR="000A4418" w:rsidRDefault="000A4418">
      <w:pPr>
        <w:spacing w:line="240" w:lineRule="auto"/>
      </w:pPr>
      <w:r>
        <w:separator/>
      </w:r>
    </w:p>
  </w:footnote>
  <w:footnote w:type="continuationSeparator" w:id="0">
    <w:p w14:paraId="535FF9CE" w14:textId="77777777" w:rsidR="000A4418" w:rsidRDefault="000A4418">
      <w:pPr>
        <w:spacing w:line="240" w:lineRule="auto"/>
      </w:pPr>
      <w:r>
        <w:continuationSeparator/>
      </w:r>
    </w:p>
  </w:footnote>
  <w:footnote w:id="1">
    <w:p w14:paraId="227D9751" w14:textId="6F020CB7" w:rsidR="00F05D95" w:rsidRPr="00F05D95" w:rsidRDefault="00F05D95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="0006337B">
        <w:rPr>
          <w:sz w:val="16"/>
          <w:szCs w:val="16"/>
        </w:rPr>
        <w:t>Nu</w:t>
      </w:r>
      <w:r w:rsidRPr="00F05D95">
        <w:rPr>
          <w:sz w:val="16"/>
          <w:szCs w:val="16"/>
        </w:rPr>
        <w:t>mmer 31936-1288</w:t>
      </w:r>
      <w:r w:rsidR="0006337B">
        <w:rPr>
          <w:sz w:val="16"/>
          <w:szCs w:val="16"/>
        </w:rPr>
        <w:t>,</w:t>
      </w:r>
      <w:r w:rsidRPr="00F05D95">
        <w:rPr>
          <w:sz w:val="16"/>
          <w:szCs w:val="16"/>
        </w:rPr>
        <w:t xml:space="preserve"> van 12 mei 2026.</w:t>
      </w:r>
    </w:p>
  </w:footnote>
  <w:footnote w:id="2">
    <w:p w14:paraId="2E79A5D0" w14:textId="21032157" w:rsidR="00033CBB" w:rsidRDefault="00033CB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6337B">
        <w:rPr>
          <w:sz w:val="16"/>
          <w:szCs w:val="16"/>
        </w:rPr>
        <w:t>K</w:t>
      </w:r>
      <w:r w:rsidRPr="009D2F35">
        <w:rPr>
          <w:sz w:val="16"/>
          <w:szCs w:val="16"/>
        </w:rPr>
        <w:t>enmerk 2026Z16061</w:t>
      </w:r>
      <w:r w:rsidR="0006337B">
        <w:rPr>
          <w:sz w:val="16"/>
          <w:szCs w:val="16"/>
        </w:rPr>
        <w:t>,</w:t>
      </w:r>
      <w:r w:rsidRPr="009D2F35">
        <w:rPr>
          <w:sz w:val="16"/>
          <w:szCs w:val="16"/>
        </w:rPr>
        <w:t xml:space="preserve"> van 10 juli 2026</w:t>
      </w:r>
      <w:r w:rsidR="000A0020" w:rsidRPr="009D2F3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7EDE" w14:textId="77777777" w:rsidR="008F41A6" w:rsidRDefault="008F41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56E6" w14:textId="77777777" w:rsidR="00C501DE" w:rsidRDefault="006C08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64E772D" wp14:editId="6B3EF880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15152A" w14:textId="77777777" w:rsidR="00C501DE" w:rsidRDefault="006C088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04BEA89" w14:textId="77777777" w:rsidR="006E70FF" w:rsidRDefault="006E70FF" w:rsidP="006E70FF"/>
                        <w:p w14:paraId="0F3AC280" w14:textId="77777777" w:rsidR="006E70FF" w:rsidRPr="006E70FF" w:rsidRDefault="006E70FF" w:rsidP="006E70FF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70F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5C4460D8" w14:textId="77777777" w:rsidR="006E70FF" w:rsidRPr="006E70FF" w:rsidRDefault="006E70FF" w:rsidP="006E70FF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6E70FF">
                            <w:rPr>
                              <w:sz w:val="13"/>
                              <w:szCs w:val="13"/>
                            </w:rPr>
                            <w:t>IENW/BSK-2026/142725</w:t>
                          </w:r>
                        </w:p>
                        <w:p w14:paraId="2BF27337" w14:textId="77777777" w:rsidR="006E70FF" w:rsidRPr="006E70FF" w:rsidRDefault="006E70FF" w:rsidP="006E70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4E772D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615152A" w14:textId="77777777" w:rsidR="00C501DE" w:rsidRDefault="006C088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04BEA89" w14:textId="77777777" w:rsidR="006E70FF" w:rsidRDefault="006E70FF" w:rsidP="006E70FF"/>
                  <w:p w14:paraId="0F3AC280" w14:textId="77777777" w:rsidR="006E70FF" w:rsidRPr="006E70FF" w:rsidRDefault="006E70FF" w:rsidP="006E70FF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70FF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5C4460D8" w14:textId="77777777" w:rsidR="006E70FF" w:rsidRPr="006E70FF" w:rsidRDefault="006E70FF" w:rsidP="006E70FF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6E70FF">
                      <w:rPr>
                        <w:sz w:val="13"/>
                        <w:szCs w:val="13"/>
                      </w:rPr>
                      <w:t>IENW/BSK-2026/142725</w:t>
                    </w:r>
                  </w:p>
                  <w:p w14:paraId="2BF27337" w14:textId="77777777" w:rsidR="006E70FF" w:rsidRPr="006E70FF" w:rsidRDefault="006E70FF" w:rsidP="006E70F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9D029B4" wp14:editId="71DCCB1C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673A3E" w14:textId="77777777" w:rsidR="00C501DE" w:rsidRDefault="006C0885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327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7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029B4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55673A3E" w14:textId="77777777" w:rsidR="00C501DE" w:rsidRDefault="006C0885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327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7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E68E084" wp14:editId="5879FECB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C84D1" w14:textId="77777777" w:rsidR="00520C19" w:rsidRDefault="00520C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68E084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7AC84D1" w14:textId="77777777" w:rsidR="00520C19" w:rsidRDefault="00520C1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B309F97" wp14:editId="736748A2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07D30" w14:textId="77777777" w:rsidR="00520C19" w:rsidRDefault="00520C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309F97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27B07D30" w14:textId="77777777" w:rsidR="00520C19" w:rsidRDefault="00520C1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424B" w14:textId="77777777" w:rsidR="00C501DE" w:rsidRDefault="006C0885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C5A5474" wp14:editId="1066CBAC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46BD5" w14:textId="77777777" w:rsidR="00520C19" w:rsidRDefault="00520C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5A5474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2446BD5" w14:textId="77777777" w:rsidR="00520C19" w:rsidRDefault="00520C1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2A03DAE" wp14:editId="686B1EE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F27C31" w14:textId="4821202C" w:rsidR="00C501DE" w:rsidRDefault="006C0885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261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261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A03DAE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AF27C31" w14:textId="4821202C" w:rsidR="00C501DE" w:rsidRDefault="006C0885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261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261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08CF322" wp14:editId="6A58452D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7A205" w14:textId="77777777" w:rsidR="00C501DE" w:rsidRDefault="006C088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7C5F7D3E" w14:textId="77777777" w:rsidR="00C501DE" w:rsidRDefault="00C501DE">
                          <w:pPr>
                            <w:pStyle w:val="WitregelW1"/>
                          </w:pPr>
                        </w:p>
                        <w:p w14:paraId="7654B525" w14:textId="77777777" w:rsidR="00C501DE" w:rsidRDefault="006C088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AB655F0" w14:textId="77CAE205" w:rsidR="00C501DE" w:rsidRPr="00D2622D" w:rsidRDefault="006C08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2D">
                            <w:rPr>
                              <w:lang w:val="de-DE"/>
                            </w:rPr>
                            <w:t xml:space="preserve">2515 </w:t>
                          </w:r>
                          <w:r w:rsidR="006222C0" w:rsidRPr="00D2622D">
                            <w:rPr>
                              <w:lang w:val="de-DE"/>
                            </w:rPr>
                            <w:t>XP Den</w:t>
                          </w:r>
                          <w:r w:rsidRPr="00D2622D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00B97A7" w14:textId="77777777" w:rsidR="00C501DE" w:rsidRPr="00D2622D" w:rsidRDefault="006C08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2D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7C5B5BD" w14:textId="77777777" w:rsidR="00C501DE" w:rsidRPr="00D2622D" w:rsidRDefault="006C08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2D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6D9E5DC" w14:textId="77777777" w:rsidR="00C501DE" w:rsidRPr="00D2622D" w:rsidRDefault="00C501D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053E65C" w14:textId="77777777" w:rsidR="00C501DE" w:rsidRPr="00D2622D" w:rsidRDefault="006C08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2D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DB95586" w14:textId="77777777" w:rsidR="00C501DE" w:rsidRDefault="006C088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B783601" w14:textId="77777777" w:rsidR="006E70FF" w:rsidRDefault="006E70FF" w:rsidP="006E70FF"/>
                        <w:p w14:paraId="491396F2" w14:textId="2D73ECBB" w:rsidR="006E70FF" w:rsidRPr="006E70FF" w:rsidRDefault="006E70FF" w:rsidP="006E70FF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70F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6360AC78" w14:textId="6994D637" w:rsidR="006E70FF" w:rsidRPr="006E70FF" w:rsidRDefault="006E70FF" w:rsidP="006E70FF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6E70FF">
                            <w:rPr>
                              <w:sz w:val="13"/>
                              <w:szCs w:val="13"/>
                            </w:rPr>
                            <w:t>IENW/BSK-2026/142725</w:t>
                          </w:r>
                        </w:p>
                        <w:p w14:paraId="066FBB93" w14:textId="77777777" w:rsidR="006E70FF" w:rsidRPr="006E70FF" w:rsidRDefault="006E70FF" w:rsidP="006E70FF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</w:p>
                        <w:p w14:paraId="2F5EC0D5" w14:textId="395C8791" w:rsidR="006E70FF" w:rsidRPr="006E70FF" w:rsidRDefault="006E70FF" w:rsidP="006E70FF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70F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27AC42A6" w14:textId="1685A3AA" w:rsidR="006E70FF" w:rsidRPr="006E70FF" w:rsidRDefault="006E70FF" w:rsidP="006E70FF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6E70F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8CF322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6687A205" w14:textId="77777777" w:rsidR="00C501DE" w:rsidRDefault="006C088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7C5F7D3E" w14:textId="77777777" w:rsidR="00C501DE" w:rsidRDefault="00C501DE">
                    <w:pPr>
                      <w:pStyle w:val="WitregelW1"/>
                    </w:pPr>
                  </w:p>
                  <w:p w14:paraId="7654B525" w14:textId="77777777" w:rsidR="00C501DE" w:rsidRDefault="006C0885">
                    <w:pPr>
                      <w:pStyle w:val="Afzendgegevens"/>
                    </w:pPr>
                    <w:r>
                      <w:t>Rijnstraat 8</w:t>
                    </w:r>
                  </w:p>
                  <w:p w14:paraId="2AB655F0" w14:textId="77CAE205" w:rsidR="00C501DE" w:rsidRPr="00D2622D" w:rsidRDefault="006C0885">
                    <w:pPr>
                      <w:pStyle w:val="Afzendgegevens"/>
                      <w:rPr>
                        <w:lang w:val="de-DE"/>
                      </w:rPr>
                    </w:pPr>
                    <w:r w:rsidRPr="00D2622D">
                      <w:rPr>
                        <w:lang w:val="de-DE"/>
                      </w:rPr>
                      <w:t xml:space="preserve">2515 </w:t>
                    </w:r>
                    <w:r w:rsidR="006222C0" w:rsidRPr="00D2622D">
                      <w:rPr>
                        <w:lang w:val="de-DE"/>
                      </w:rPr>
                      <w:t>XP Den</w:t>
                    </w:r>
                    <w:r w:rsidRPr="00D2622D">
                      <w:rPr>
                        <w:lang w:val="de-DE"/>
                      </w:rPr>
                      <w:t xml:space="preserve"> Haag</w:t>
                    </w:r>
                  </w:p>
                  <w:p w14:paraId="300B97A7" w14:textId="77777777" w:rsidR="00C501DE" w:rsidRPr="00D2622D" w:rsidRDefault="006C0885">
                    <w:pPr>
                      <w:pStyle w:val="Afzendgegevens"/>
                      <w:rPr>
                        <w:lang w:val="de-DE"/>
                      </w:rPr>
                    </w:pPr>
                    <w:r w:rsidRPr="00D2622D">
                      <w:rPr>
                        <w:lang w:val="de-DE"/>
                      </w:rPr>
                      <w:t>Postbus 20901</w:t>
                    </w:r>
                  </w:p>
                  <w:p w14:paraId="47C5B5BD" w14:textId="77777777" w:rsidR="00C501DE" w:rsidRPr="00D2622D" w:rsidRDefault="006C0885">
                    <w:pPr>
                      <w:pStyle w:val="Afzendgegevens"/>
                      <w:rPr>
                        <w:lang w:val="de-DE"/>
                      </w:rPr>
                    </w:pPr>
                    <w:r w:rsidRPr="00D2622D">
                      <w:rPr>
                        <w:lang w:val="de-DE"/>
                      </w:rPr>
                      <w:t>2500 EX Den Haag</w:t>
                    </w:r>
                  </w:p>
                  <w:p w14:paraId="06D9E5DC" w14:textId="77777777" w:rsidR="00C501DE" w:rsidRPr="00D2622D" w:rsidRDefault="00C501D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053E65C" w14:textId="77777777" w:rsidR="00C501DE" w:rsidRPr="00D2622D" w:rsidRDefault="006C0885">
                    <w:pPr>
                      <w:pStyle w:val="Afzendgegevens"/>
                      <w:rPr>
                        <w:lang w:val="de-DE"/>
                      </w:rPr>
                    </w:pPr>
                    <w:r w:rsidRPr="00D2622D">
                      <w:rPr>
                        <w:lang w:val="de-DE"/>
                      </w:rPr>
                      <w:t>T   070-456 0000</w:t>
                    </w:r>
                  </w:p>
                  <w:p w14:paraId="5DB95586" w14:textId="77777777" w:rsidR="00C501DE" w:rsidRDefault="006C0885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B783601" w14:textId="77777777" w:rsidR="006E70FF" w:rsidRDefault="006E70FF" w:rsidP="006E70FF"/>
                  <w:p w14:paraId="491396F2" w14:textId="2D73ECBB" w:rsidR="006E70FF" w:rsidRPr="006E70FF" w:rsidRDefault="006E70FF" w:rsidP="006E70FF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70FF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6360AC78" w14:textId="6994D637" w:rsidR="006E70FF" w:rsidRPr="006E70FF" w:rsidRDefault="006E70FF" w:rsidP="006E70FF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6E70FF">
                      <w:rPr>
                        <w:sz w:val="13"/>
                        <w:szCs w:val="13"/>
                      </w:rPr>
                      <w:t>IENW/BSK-2026/142725</w:t>
                    </w:r>
                  </w:p>
                  <w:p w14:paraId="066FBB93" w14:textId="77777777" w:rsidR="006E70FF" w:rsidRPr="006E70FF" w:rsidRDefault="006E70FF" w:rsidP="006E70FF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</w:p>
                  <w:p w14:paraId="2F5EC0D5" w14:textId="395C8791" w:rsidR="006E70FF" w:rsidRPr="006E70FF" w:rsidRDefault="006E70FF" w:rsidP="006E70FF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70FF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27AC42A6" w14:textId="1685A3AA" w:rsidR="006E70FF" w:rsidRPr="006E70FF" w:rsidRDefault="006E70FF" w:rsidP="006E70FF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6E70FF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762C9DB" wp14:editId="03E6AFBA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AC46F" w14:textId="77777777" w:rsidR="00C501DE" w:rsidRDefault="006C08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EA08FC6" wp14:editId="40B85B2C">
                                <wp:extent cx="467995" cy="1583865"/>
                                <wp:effectExtent l="0" t="0" r="0" b="0"/>
                                <wp:docPr id="919595628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2C9DB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32BAC46F" w14:textId="77777777" w:rsidR="00C501DE" w:rsidRDefault="006C088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EA08FC6" wp14:editId="40B85B2C">
                          <wp:extent cx="467995" cy="1583865"/>
                          <wp:effectExtent l="0" t="0" r="0" b="0"/>
                          <wp:docPr id="919595628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3F02BE4" wp14:editId="6FD0A1F1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9AFA32" w14:textId="77777777" w:rsidR="00C501DE" w:rsidRDefault="006C08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B8E8252" wp14:editId="252A6DBD">
                                <wp:extent cx="2339975" cy="1582834"/>
                                <wp:effectExtent l="0" t="0" r="0" b="0"/>
                                <wp:docPr id="1818884265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F02BE4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449AFA32" w14:textId="77777777" w:rsidR="00C501DE" w:rsidRDefault="006C088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B8E8252" wp14:editId="252A6DBD">
                          <wp:extent cx="2339975" cy="1582834"/>
                          <wp:effectExtent l="0" t="0" r="0" b="0"/>
                          <wp:docPr id="1818884265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E18BC5" wp14:editId="34BBC9B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FD574" w14:textId="77777777" w:rsidR="00C501DE" w:rsidRDefault="006C088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18BC5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425FD574" w14:textId="77777777" w:rsidR="00C501DE" w:rsidRDefault="006C088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336B126" wp14:editId="0436CAB6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106AA2" w14:textId="77777777" w:rsidR="00C501DE" w:rsidRDefault="006C0885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36B126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39106AA2" w14:textId="77777777" w:rsidR="00C501DE" w:rsidRDefault="006C0885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50B5BAB" wp14:editId="048439F4">
              <wp:simplePos x="0" y="0"/>
              <wp:positionH relativeFrom="page">
                <wp:posOffset>1009650</wp:posOffset>
              </wp:positionH>
              <wp:positionV relativeFrom="paragraph">
                <wp:posOffset>3308985</wp:posOffset>
              </wp:positionV>
              <wp:extent cx="4105275" cy="115316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153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501DE" w14:paraId="2CAFBAD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132BC3" w14:textId="77777777" w:rsidR="00C501DE" w:rsidRDefault="00C501DE"/>
                            </w:tc>
                            <w:tc>
                              <w:tcPr>
                                <w:tcW w:w="5400" w:type="dxa"/>
                              </w:tcPr>
                              <w:p w14:paraId="6382D199" w14:textId="77777777" w:rsidR="00C501DE" w:rsidRDefault="00C501DE"/>
                            </w:tc>
                          </w:tr>
                          <w:tr w:rsidR="00C501DE" w14:paraId="5B3713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A099C8" w14:textId="77777777" w:rsidR="00C501DE" w:rsidRDefault="006C0885">
                                <w:r>
                                  <w:t>Datum</w:t>
                                </w:r>
                              </w:p>
                            </w:tc>
                            <w:sdt>
                              <w:sdtPr>
                                <w:id w:val="-2045894209"/>
                                <w:placeholder>
                                  <w:docPart w:val="DefaultPlaceholder_-1854013437"/>
                                </w:placeholder>
                                <w:date w:fullDate="2026-08-24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5400" w:type="dxa"/>
                                  </w:tcPr>
                                  <w:p w14:paraId="68388444" w14:textId="6846AC73" w:rsidR="00C501DE" w:rsidRDefault="00C07E79">
                                    <w:r>
                                      <w:t>24 augustus 2026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C501DE" w14:paraId="73F444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E94879" w14:textId="77777777" w:rsidR="00C501DE" w:rsidRDefault="006C08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8E30D6" w14:textId="56B2386D" w:rsidR="00212562" w:rsidRDefault="00665472">
                                <w:r>
                                  <w:t xml:space="preserve">Afdoening motie van het Lid Heutink over </w:t>
                                </w:r>
                                <w:r w:rsidR="00212562">
                                  <w:t>onderzoeken welke maatregelen genomen kunnen worden om de achterstand bij de ILT weg te werken</w:t>
                                </w:r>
                                <w:r>
                                  <w:t xml:space="preserve"> en beantwoording van de Kamervragen van het lid De Groot over hetzelfde onderwerp.</w:t>
                                </w:r>
                              </w:p>
                            </w:tc>
                          </w:tr>
                          <w:tr w:rsidR="00C501DE" w14:paraId="7AE54E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EF1CE3" w14:textId="77777777" w:rsidR="00C501DE" w:rsidRDefault="00C501DE"/>
                            </w:tc>
                            <w:tc>
                              <w:tcPr>
                                <w:tcW w:w="5400" w:type="dxa"/>
                              </w:tcPr>
                              <w:p w14:paraId="7C343BC1" w14:textId="77777777" w:rsidR="00C501DE" w:rsidRDefault="00C501DE"/>
                            </w:tc>
                          </w:tr>
                        </w:tbl>
                        <w:p w14:paraId="4A0A19E6" w14:textId="77777777" w:rsidR="00520C19" w:rsidRDefault="00520C1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0B5BAB" id="_x0000_t202" coordsize="21600,21600" o:spt="202" path="m,l,21600r21600,l21600,xe">
              <v:stroke joinstyle="miter"/>
              <v:path gradientshapeok="t" o:connecttype="rect"/>
            </v:shapetype>
            <v:shape id="7266255e-823c-11ee-8554-0242ac120003" o:spid="_x0000_s1037" type="#_x0000_t202" style="position:absolute;margin-left:79.5pt;margin-top:260.55pt;width:323.25pt;height:90.8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501DE" w14:paraId="2CAFBAD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132BC3" w14:textId="77777777" w:rsidR="00C501DE" w:rsidRDefault="00C501DE"/>
                      </w:tc>
                      <w:tc>
                        <w:tcPr>
                          <w:tcW w:w="5400" w:type="dxa"/>
                        </w:tcPr>
                        <w:p w14:paraId="6382D199" w14:textId="77777777" w:rsidR="00C501DE" w:rsidRDefault="00C501DE"/>
                      </w:tc>
                    </w:tr>
                    <w:tr w:rsidR="00C501DE" w14:paraId="5B3713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A099C8" w14:textId="77777777" w:rsidR="00C501DE" w:rsidRDefault="006C0885">
                          <w:r>
                            <w:t>Datum</w:t>
                          </w:r>
                        </w:p>
                      </w:tc>
                      <w:sdt>
                        <w:sdtPr>
                          <w:id w:val="-2045894209"/>
                          <w:placeholder>
                            <w:docPart w:val="DefaultPlaceholder_-1854013437"/>
                          </w:placeholder>
                          <w:date w:fullDate="2026-08-24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5400" w:type="dxa"/>
                            </w:tcPr>
                            <w:p w14:paraId="68388444" w14:textId="6846AC73" w:rsidR="00C501DE" w:rsidRDefault="00C07E79">
                              <w:r>
                                <w:t>24 augustus 2026</w:t>
                              </w:r>
                            </w:p>
                          </w:tc>
                        </w:sdtContent>
                      </w:sdt>
                    </w:tr>
                    <w:tr w:rsidR="00C501DE" w14:paraId="73F444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E94879" w14:textId="77777777" w:rsidR="00C501DE" w:rsidRDefault="006C088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8E30D6" w14:textId="56B2386D" w:rsidR="00212562" w:rsidRDefault="00665472">
                          <w:r>
                            <w:t xml:space="preserve">Afdoening motie van het Lid Heutink over </w:t>
                          </w:r>
                          <w:r w:rsidR="00212562">
                            <w:t>onderzoeken welke maatregelen genomen kunnen worden om de achterstand bij de ILT weg te werken</w:t>
                          </w:r>
                          <w:r>
                            <w:t xml:space="preserve"> en beantwoording van de Kamervragen van het lid De Groot over hetzelfde onderwerp.</w:t>
                          </w:r>
                        </w:p>
                      </w:tc>
                    </w:tr>
                    <w:tr w:rsidR="00C501DE" w14:paraId="7AE54E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EF1CE3" w14:textId="77777777" w:rsidR="00C501DE" w:rsidRDefault="00C501DE"/>
                      </w:tc>
                      <w:tc>
                        <w:tcPr>
                          <w:tcW w:w="5400" w:type="dxa"/>
                        </w:tcPr>
                        <w:p w14:paraId="7C343BC1" w14:textId="77777777" w:rsidR="00C501DE" w:rsidRDefault="00C501DE"/>
                      </w:tc>
                    </w:tr>
                  </w:tbl>
                  <w:p w14:paraId="4A0A19E6" w14:textId="77777777" w:rsidR="00520C19" w:rsidRDefault="00520C1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B0D191C" wp14:editId="308915C6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6F3E1" w14:textId="77777777" w:rsidR="00520C19" w:rsidRDefault="00520C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0D191C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FF6F3E1" w14:textId="77777777" w:rsidR="00520C19" w:rsidRDefault="00520C1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226842"/>
    <w:multiLevelType w:val="multilevel"/>
    <w:tmpl w:val="EAAF8ED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76BF21"/>
    <w:multiLevelType w:val="multilevel"/>
    <w:tmpl w:val="B36E3DBC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BCFB11"/>
    <w:multiLevelType w:val="multilevel"/>
    <w:tmpl w:val="56948217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0F00AA"/>
    <w:multiLevelType w:val="multilevel"/>
    <w:tmpl w:val="B7306FC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C9775E6F"/>
    <w:multiLevelType w:val="multilevel"/>
    <w:tmpl w:val="D67E04A6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BCC63F6"/>
    <w:multiLevelType w:val="multilevel"/>
    <w:tmpl w:val="B668EF3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328085E"/>
    <w:multiLevelType w:val="multilevel"/>
    <w:tmpl w:val="A7DB11F1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342AA3B"/>
    <w:multiLevelType w:val="multilevel"/>
    <w:tmpl w:val="BD05EF3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434B016"/>
    <w:multiLevelType w:val="multilevel"/>
    <w:tmpl w:val="0696DC8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D5368370"/>
    <w:multiLevelType w:val="multilevel"/>
    <w:tmpl w:val="47430C99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AF2A828"/>
    <w:multiLevelType w:val="multilevel"/>
    <w:tmpl w:val="D183363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593AC4C"/>
    <w:multiLevelType w:val="multilevel"/>
    <w:tmpl w:val="60D32174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1924B91"/>
    <w:multiLevelType w:val="multilevel"/>
    <w:tmpl w:val="D610D66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86EFB8B"/>
    <w:multiLevelType w:val="multilevel"/>
    <w:tmpl w:val="E214A0C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0F84D3"/>
    <w:multiLevelType w:val="multilevel"/>
    <w:tmpl w:val="63B3DE5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08FC09"/>
    <w:multiLevelType w:val="multilevel"/>
    <w:tmpl w:val="DF3C30EE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4FBBBD"/>
    <w:multiLevelType w:val="multilevel"/>
    <w:tmpl w:val="DB470D9F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E7B634"/>
    <w:multiLevelType w:val="multilevel"/>
    <w:tmpl w:val="A3BD3F46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EC2573"/>
    <w:multiLevelType w:val="multilevel"/>
    <w:tmpl w:val="62C7050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2D070B"/>
    <w:multiLevelType w:val="multilevel"/>
    <w:tmpl w:val="5AE95511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2078F8"/>
    <w:multiLevelType w:val="multilevel"/>
    <w:tmpl w:val="C8F2CC5F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3959BD"/>
    <w:multiLevelType w:val="multilevel"/>
    <w:tmpl w:val="3B0B1C0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904484"/>
    <w:multiLevelType w:val="hybridMultilevel"/>
    <w:tmpl w:val="C324AE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D73E"/>
    <w:multiLevelType w:val="multilevel"/>
    <w:tmpl w:val="40284AD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9563158">
    <w:abstractNumId w:val="14"/>
  </w:num>
  <w:num w:numId="2" w16cid:durableId="1024330387">
    <w:abstractNumId w:val="19"/>
  </w:num>
  <w:num w:numId="3" w16cid:durableId="392700253">
    <w:abstractNumId w:val="2"/>
  </w:num>
  <w:num w:numId="4" w16cid:durableId="1810199478">
    <w:abstractNumId w:val="12"/>
  </w:num>
  <w:num w:numId="5" w16cid:durableId="75051915">
    <w:abstractNumId w:val="3"/>
  </w:num>
  <w:num w:numId="6" w16cid:durableId="1754617727">
    <w:abstractNumId w:val="21"/>
  </w:num>
  <w:num w:numId="7" w16cid:durableId="1547060807">
    <w:abstractNumId w:val="5"/>
  </w:num>
  <w:num w:numId="8" w16cid:durableId="315493716">
    <w:abstractNumId w:val="15"/>
  </w:num>
  <w:num w:numId="9" w16cid:durableId="2020422218">
    <w:abstractNumId w:val="1"/>
  </w:num>
  <w:num w:numId="10" w16cid:durableId="2047439566">
    <w:abstractNumId w:val="9"/>
  </w:num>
  <w:num w:numId="11" w16cid:durableId="1477842892">
    <w:abstractNumId w:val="10"/>
  </w:num>
  <w:num w:numId="12" w16cid:durableId="1935940752">
    <w:abstractNumId w:val="8"/>
  </w:num>
  <w:num w:numId="13" w16cid:durableId="1157267226">
    <w:abstractNumId w:val="23"/>
  </w:num>
  <w:num w:numId="14" w16cid:durableId="987317625">
    <w:abstractNumId w:val="16"/>
  </w:num>
  <w:num w:numId="15" w16cid:durableId="1031999873">
    <w:abstractNumId w:val="13"/>
  </w:num>
  <w:num w:numId="16" w16cid:durableId="909996556">
    <w:abstractNumId w:val="7"/>
  </w:num>
  <w:num w:numId="17" w16cid:durableId="615604766">
    <w:abstractNumId w:val="6"/>
  </w:num>
  <w:num w:numId="18" w16cid:durableId="305621853">
    <w:abstractNumId w:val="4"/>
  </w:num>
  <w:num w:numId="19" w16cid:durableId="1000734809">
    <w:abstractNumId w:val="11"/>
  </w:num>
  <w:num w:numId="20" w16cid:durableId="252207708">
    <w:abstractNumId w:val="20"/>
  </w:num>
  <w:num w:numId="21" w16cid:durableId="738753567">
    <w:abstractNumId w:val="18"/>
  </w:num>
  <w:num w:numId="22" w16cid:durableId="583536760">
    <w:abstractNumId w:val="0"/>
  </w:num>
  <w:num w:numId="23" w16cid:durableId="774205806">
    <w:abstractNumId w:val="17"/>
  </w:num>
  <w:num w:numId="24" w16cid:durableId="13202333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A3"/>
    <w:rsid w:val="000049BB"/>
    <w:rsid w:val="0002731E"/>
    <w:rsid w:val="00027424"/>
    <w:rsid w:val="00033CBB"/>
    <w:rsid w:val="000343FC"/>
    <w:rsid w:val="000362AA"/>
    <w:rsid w:val="0006337B"/>
    <w:rsid w:val="00070E8E"/>
    <w:rsid w:val="000733CC"/>
    <w:rsid w:val="00076B86"/>
    <w:rsid w:val="0008192E"/>
    <w:rsid w:val="00095108"/>
    <w:rsid w:val="000A0020"/>
    <w:rsid w:val="000A4418"/>
    <w:rsid w:val="000B707F"/>
    <w:rsid w:val="000C0365"/>
    <w:rsid w:val="000C3BDA"/>
    <w:rsid w:val="000D1230"/>
    <w:rsid w:val="000D7CF7"/>
    <w:rsid w:val="000E353C"/>
    <w:rsid w:val="000F3650"/>
    <w:rsid w:val="00104715"/>
    <w:rsid w:val="00111C18"/>
    <w:rsid w:val="00116F71"/>
    <w:rsid w:val="0013189F"/>
    <w:rsid w:val="00141D4D"/>
    <w:rsid w:val="00173FE4"/>
    <w:rsid w:val="001769F1"/>
    <w:rsid w:val="00183F56"/>
    <w:rsid w:val="00184DD0"/>
    <w:rsid w:val="00195897"/>
    <w:rsid w:val="001A0F43"/>
    <w:rsid w:val="001A49B4"/>
    <w:rsid w:val="001A7D98"/>
    <w:rsid w:val="001B2FD4"/>
    <w:rsid w:val="001B5D07"/>
    <w:rsid w:val="001B5FC8"/>
    <w:rsid w:val="001C1D67"/>
    <w:rsid w:val="001C2842"/>
    <w:rsid w:val="001D3C94"/>
    <w:rsid w:val="001E78F1"/>
    <w:rsid w:val="001F00A0"/>
    <w:rsid w:val="001F4E20"/>
    <w:rsid w:val="00204EC1"/>
    <w:rsid w:val="00207CBA"/>
    <w:rsid w:val="00212562"/>
    <w:rsid w:val="002202E4"/>
    <w:rsid w:val="0023218E"/>
    <w:rsid w:val="00237480"/>
    <w:rsid w:val="002402E8"/>
    <w:rsid w:val="00242E76"/>
    <w:rsid w:val="00242F27"/>
    <w:rsid w:val="002509CA"/>
    <w:rsid w:val="00255AE0"/>
    <w:rsid w:val="002670A3"/>
    <w:rsid w:val="0027171B"/>
    <w:rsid w:val="00282E04"/>
    <w:rsid w:val="00284BB2"/>
    <w:rsid w:val="002875F7"/>
    <w:rsid w:val="0029607D"/>
    <w:rsid w:val="002A18B3"/>
    <w:rsid w:val="002B09F7"/>
    <w:rsid w:val="002B5AAC"/>
    <w:rsid w:val="002E11A1"/>
    <w:rsid w:val="002F2C11"/>
    <w:rsid w:val="002F5AB9"/>
    <w:rsid w:val="003004D3"/>
    <w:rsid w:val="003164FD"/>
    <w:rsid w:val="003261D0"/>
    <w:rsid w:val="00336B72"/>
    <w:rsid w:val="00344C3F"/>
    <w:rsid w:val="003536FF"/>
    <w:rsid w:val="003B020C"/>
    <w:rsid w:val="003C0A5E"/>
    <w:rsid w:val="003C51DA"/>
    <w:rsid w:val="003E29F9"/>
    <w:rsid w:val="00404C9E"/>
    <w:rsid w:val="00406339"/>
    <w:rsid w:val="00417193"/>
    <w:rsid w:val="004228A6"/>
    <w:rsid w:val="0043096B"/>
    <w:rsid w:val="00440379"/>
    <w:rsid w:val="00450380"/>
    <w:rsid w:val="0045743E"/>
    <w:rsid w:val="004639D0"/>
    <w:rsid w:val="004864FD"/>
    <w:rsid w:val="004875E1"/>
    <w:rsid w:val="00490BE2"/>
    <w:rsid w:val="00493E23"/>
    <w:rsid w:val="0049677A"/>
    <w:rsid w:val="004A424A"/>
    <w:rsid w:val="004A4D8C"/>
    <w:rsid w:val="004B04BE"/>
    <w:rsid w:val="004B38C4"/>
    <w:rsid w:val="004B5B1F"/>
    <w:rsid w:val="004B6B04"/>
    <w:rsid w:val="004C5C06"/>
    <w:rsid w:val="004C7E01"/>
    <w:rsid w:val="004D2EA0"/>
    <w:rsid w:val="004D3689"/>
    <w:rsid w:val="004D4957"/>
    <w:rsid w:val="004E1E56"/>
    <w:rsid w:val="005028A5"/>
    <w:rsid w:val="00510258"/>
    <w:rsid w:val="00510E08"/>
    <w:rsid w:val="00512B57"/>
    <w:rsid w:val="005157AC"/>
    <w:rsid w:val="00520C19"/>
    <w:rsid w:val="00521371"/>
    <w:rsid w:val="0052692A"/>
    <w:rsid w:val="00530839"/>
    <w:rsid w:val="00531136"/>
    <w:rsid w:val="00531D79"/>
    <w:rsid w:val="005374BD"/>
    <w:rsid w:val="005414BE"/>
    <w:rsid w:val="0054282F"/>
    <w:rsid w:val="005639FF"/>
    <w:rsid w:val="00573C31"/>
    <w:rsid w:val="005755BC"/>
    <w:rsid w:val="005826C9"/>
    <w:rsid w:val="00583F7C"/>
    <w:rsid w:val="00587AFD"/>
    <w:rsid w:val="005C47D4"/>
    <w:rsid w:val="005C7A3B"/>
    <w:rsid w:val="005D749F"/>
    <w:rsid w:val="005E6C8D"/>
    <w:rsid w:val="005F1AB7"/>
    <w:rsid w:val="006222C0"/>
    <w:rsid w:val="006322EA"/>
    <w:rsid w:val="00632571"/>
    <w:rsid w:val="006336F6"/>
    <w:rsid w:val="00655C1E"/>
    <w:rsid w:val="00657828"/>
    <w:rsid w:val="00660C09"/>
    <w:rsid w:val="00665472"/>
    <w:rsid w:val="006659EE"/>
    <w:rsid w:val="00677D97"/>
    <w:rsid w:val="00687000"/>
    <w:rsid w:val="006A0403"/>
    <w:rsid w:val="006A2F34"/>
    <w:rsid w:val="006A7F00"/>
    <w:rsid w:val="006B034D"/>
    <w:rsid w:val="006B23BC"/>
    <w:rsid w:val="006C0885"/>
    <w:rsid w:val="006E5A8B"/>
    <w:rsid w:val="006E70FF"/>
    <w:rsid w:val="006F671E"/>
    <w:rsid w:val="00700E72"/>
    <w:rsid w:val="007242E0"/>
    <w:rsid w:val="0073232E"/>
    <w:rsid w:val="00732D15"/>
    <w:rsid w:val="00736627"/>
    <w:rsid w:val="0074064C"/>
    <w:rsid w:val="00743EDB"/>
    <w:rsid w:val="00751A9F"/>
    <w:rsid w:val="00767F8C"/>
    <w:rsid w:val="0077181C"/>
    <w:rsid w:val="00772A34"/>
    <w:rsid w:val="0078466A"/>
    <w:rsid w:val="0079233D"/>
    <w:rsid w:val="007A29A4"/>
    <w:rsid w:val="007A3CDE"/>
    <w:rsid w:val="007A7560"/>
    <w:rsid w:val="007C6A95"/>
    <w:rsid w:val="007D3EFC"/>
    <w:rsid w:val="007E0BD2"/>
    <w:rsid w:val="007E1E7F"/>
    <w:rsid w:val="007E395C"/>
    <w:rsid w:val="007E7593"/>
    <w:rsid w:val="007F7348"/>
    <w:rsid w:val="00813854"/>
    <w:rsid w:val="00822430"/>
    <w:rsid w:val="00831373"/>
    <w:rsid w:val="008323F5"/>
    <w:rsid w:val="00845632"/>
    <w:rsid w:val="008578D7"/>
    <w:rsid w:val="00874233"/>
    <w:rsid w:val="0087740A"/>
    <w:rsid w:val="0088321C"/>
    <w:rsid w:val="00895D41"/>
    <w:rsid w:val="008A0457"/>
    <w:rsid w:val="008A5CEF"/>
    <w:rsid w:val="008A6657"/>
    <w:rsid w:val="008D503A"/>
    <w:rsid w:val="008D58EC"/>
    <w:rsid w:val="008D5D07"/>
    <w:rsid w:val="008D6019"/>
    <w:rsid w:val="008E418A"/>
    <w:rsid w:val="008F41A6"/>
    <w:rsid w:val="00901A7E"/>
    <w:rsid w:val="00901B9A"/>
    <w:rsid w:val="00921E4C"/>
    <w:rsid w:val="009413DB"/>
    <w:rsid w:val="00944257"/>
    <w:rsid w:val="009465F6"/>
    <w:rsid w:val="00955806"/>
    <w:rsid w:val="00963031"/>
    <w:rsid w:val="00964882"/>
    <w:rsid w:val="00970236"/>
    <w:rsid w:val="00970BA0"/>
    <w:rsid w:val="00971FE2"/>
    <w:rsid w:val="009A380B"/>
    <w:rsid w:val="009C700D"/>
    <w:rsid w:val="009C7083"/>
    <w:rsid w:val="009C716C"/>
    <w:rsid w:val="009D2F35"/>
    <w:rsid w:val="009D6F85"/>
    <w:rsid w:val="00A06395"/>
    <w:rsid w:val="00A118FF"/>
    <w:rsid w:val="00A2539F"/>
    <w:rsid w:val="00A426B6"/>
    <w:rsid w:val="00A511CE"/>
    <w:rsid w:val="00A51E24"/>
    <w:rsid w:val="00A61C7C"/>
    <w:rsid w:val="00A73A8E"/>
    <w:rsid w:val="00A7419C"/>
    <w:rsid w:val="00A83F48"/>
    <w:rsid w:val="00A96D9E"/>
    <w:rsid w:val="00AC4779"/>
    <w:rsid w:val="00AC6A7E"/>
    <w:rsid w:val="00AD4800"/>
    <w:rsid w:val="00AE1264"/>
    <w:rsid w:val="00B10087"/>
    <w:rsid w:val="00B26D84"/>
    <w:rsid w:val="00B327A3"/>
    <w:rsid w:val="00B33B1F"/>
    <w:rsid w:val="00B578E3"/>
    <w:rsid w:val="00B73A59"/>
    <w:rsid w:val="00B77952"/>
    <w:rsid w:val="00B82D5D"/>
    <w:rsid w:val="00B908C9"/>
    <w:rsid w:val="00B92D26"/>
    <w:rsid w:val="00BA2347"/>
    <w:rsid w:val="00BA5478"/>
    <w:rsid w:val="00BA6918"/>
    <w:rsid w:val="00BC0140"/>
    <w:rsid w:val="00BD4D96"/>
    <w:rsid w:val="00BD732E"/>
    <w:rsid w:val="00BD791D"/>
    <w:rsid w:val="00BE1050"/>
    <w:rsid w:val="00BE1950"/>
    <w:rsid w:val="00C01412"/>
    <w:rsid w:val="00C0553E"/>
    <w:rsid w:val="00C07E79"/>
    <w:rsid w:val="00C20F28"/>
    <w:rsid w:val="00C22F62"/>
    <w:rsid w:val="00C31514"/>
    <w:rsid w:val="00C33D78"/>
    <w:rsid w:val="00C3497C"/>
    <w:rsid w:val="00C370D4"/>
    <w:rsid w:val="00C501DE"/>
    <w:rsid w:val="00C612E3"/>
    <w:rsid w:val="00C61E4F"/>
    <w:rsid w:val="00C640B8"/>
    <w:rsid w:val="00C758EF"/>
    <w:rsid w:val="00C83A53"/>
    <w:rsid w:val="00C83DD2"/>
    <w:rsid w:val="00C85E7D"/>
    <w:rsid w:val="00C86C6E"/>
    <w:rsid w:val="00C901CD"/>
    <w:rsid w:val="00C94A2F"/>
    <w:rsid w:val="00CA6844"/>
    <w:rsid w:val="00CB7A5B"/>
    <w:rsid w:val="00CC2731"/>
    <w:rsid w:val="00CD2797"/>
    <w:rsid w:val="00CE1FEF"/>
    <w:rsid w:val="00CE4453"/>
    <w:rsid w:val="00CF7970"/>
    <w:rsid w:val="00D056F1"/>
    <w:rsid w:val="00D10194"/>
    <w:rsid w:val="00D13A78"/>
    <w:rsid w:val="00D22312"/>
    <w:rsid w:val="00D2622D"/>
    <w:rsid w:val="00D321BC"/>
    <w:rsid w:val="00D3343E"/>
    <w:rsid w:val="00D34AA7"/>
    <w:rsid w:val="00D524CD"/>
    <w:rsid w:val="00D6373F"/>
    <w:rsid w:val="00D65747"/>
    <w:rsid w:val="00D9714E"/>
    <w:rsid w:val="00DA6D3D"/>
    <w:rsid w:val="00DB13F4"/>
    <w:rsid w:val="00DB1B54"/>
    <w:rsid w:val="00DB3C44"/>
    <w:rsid w:val="00DD0BD6"/>
    <w:rsid w:val="00DD58E4"/>
    <w:rsid w:val="00DF4D2E"/>
    <w:rsid w:val="00E02E05"/>
    <w:rsid w:val="00E04648"/>
    <w:rsid w:val="00E059EA"/>
    <w:rsid w:val="00E05F75"/>
    <w:rsid w:val="00E22912"/>
    <w:rsid w:val="00E26E33"/>
    <w:rsid w:val="00E44A46"/>
    <w:rsid w:val="00E50281"/>
    <w:rsid w:val="00E57274"/>
    <w:rsid w:val="00E7387B"/>
    <w:rsid w:val="00E776E5"/>
    <w:rsid w:val="00E8197D"/>
    <w:rsid w:val="00E86AD5"/>
    <w:rsid w:val="00E94A01"/>
    <w:rsid w:val="00EE0A89"/>
    <w:rsid w:val="00EE6860"/>
    <w:rsid w:val="00EF1B7A"/>
    <w:rsid w:val="00F05C1B"/>
    <w:rsid w:val="00F05D95"/>
    <w:rsid w:val="00F1564A"/>
    <w:rsid w:val="00F16C3D"/>
    <w:rsid w:val="00F2608A"/>
    <w:rsid w:val="00F26714"/>
    <w:rsid w:val="00F30742"/>
    <w:rsid w:val="00F329E3"/>
    <w:rsid w:val="00F37447"/>
    <w:rsid w:val="00F406AC"/>
    <w:rsid w:val="00F444C1"/>
    <w:rsid w:val="00F55B8B"/>
    <w:rsid w:val="00F62FDC"/>
    <w:rsid w:val="00F901B8"/>
    <w:rsid w:val="00F93C08"/>
    <w:rsid w:val="00F93D7D"/>
    <w:rsid w:val="00F94768"/>
    <w:rsid w:val="00F953D3"/>
    <w:rsid w:val="00F962A2"/>
    <w:rsid w:val="00FB013F"/>
    <w:rsid w:val="00FC1FBB"/>
    <w:rsid w:val="00FC60FC"/>
    <w:rsid w:val="00FD40B4"/>
    <w:rsid w:val="00FE7D1B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0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Standaard"/>
    <w:next w:val="Standaard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paragraph" w:customStyle="1" w:styleId="NEamemobestuur">
    <w:name w:val="NEa memo bestuur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Standaard"/>
    <w:next w:val="Standaard"/>
    <w:pPr>
      <w:numPr>
        <w:numId w:val="17"/>
      </w:numPr>
    </w:pPr>
  </w:style>
  <w:style w:type="paragraph" w:customStyle="1" w:styleId="NEastandaardopsomming">
    <w:name w:val="NEa standaard opsomming"/>
    <w:basedOn w:val="Standaard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Standaard"/>
    <w:next w:val="Standaard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paragraph" w:customStyle="1" w:styleId="Standaard9ptmet8ptna">
    <w:name w:val="Standaard 9pt met 8pt na"/>
    <w:basedOn w:val="Standaard"/>
    <w:next w:val="Standaard"/>
    <w:pPr>
      <w:spacing w:after="160"/>
    </w:p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Koptekst">
    <w:name w:val="header"/>
    <w:basedOn w:val="Standaard"/>
    <w:link w:val="KoptekstChar"/>
    <w:uiPriority w:val="99"/>
    <w:unhideWhenUsed/>
    <w:rsid w:val="00B327A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27A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327A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27A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11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11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11A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11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11A1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7A29A4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547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5472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5472"/>
    <w:rPr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6547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2622D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isselectedend">
    <w:name w:val="isselectedend"/>
    <w:basedOn w:val="Standaard"/>
    <w:rsid w:val="00C640B8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07E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webSetting" Target="webSettings0.xml" Id="rId23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CD4819-9D26-4655-8807-B8ACF010264A}"/>
      </w:docPartPr>
      <w:docPartBody>
        <w:p w:rsidR="008B4F32" w:rsidRDefault="008B4F32">
          <w:r w:rsidRPr="00C50C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F32"/>
    <w:rsid w:val="008B4F32"/>
    <w:rsid w:val="00921E4C"/>
    <w:rsid w:val="00FC60FC"/>
    <w:rsid w:val="00FD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B4F3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620</ap:Words>
  <ap:Characters>3414</ap:Characters>
  <ap:DocSecurity>4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Reactie motie (nr. 1288) van het Lid Heutink over achterstanden bij de uitgifte en verlenging van brevetten</vt:lpstr>
    </vt:vector>
  </ap:TitlesOfParts>
  <ap:LinksUpToDate>false</ap:LinksUpToDate>
  <ap:CharactersWithSpaces>4026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2026-08-24T09:37:00.0000000Z</dcterms:created>
  <dcterms:modified xsi:type="dcterms:W3CDTF">2026-08-24T09:37:00.0000000Z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Reactie motie (nr. 1288) van het Lid Heutink over achterstanden bij de uitgifte en verlenging van brevetten</vt:lpwstr>
  </property>
  <property fmtid="{D5CDD505-2E9C-101B-9397-08002B2CF9AE}" pid="5" name="Publicatiedatum">
    <vt:lpwstr/>
  </property>
  <property fmtid="{D5CDD505-2E9C-101B-9397-08002B2CF9AE}" pid="6" name="Verantwoordelijke organisatie">
    <vt:lpwstr>Dir. Luchtvaartstrategie &amp; Weerbaarheid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W.B. Haverdings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